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13B7" w:rsidRPr="00A864EB" w:rsidRDefault="00BF41DD" w:rsidP="00A864EB">
      <w:pPr>
        <w:tabs>
          <w:tab w:val="left" w:pos="5594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BF41DD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-514985</wp:posOffset>
            </wp:positionV>
            <wp:extent cx="1619250" cy="1152635"/>
            <wp:effectExtent l="0" t="0" r="0" b="9525"/>
            <wp:wrapNone/>
            <wp:docPr id="300" name="Obraz 300" descr="C:\Users\Dell\Desktop\VI Półmaraton Szamotuły\Logo i herb organizatorów\CS Szamotu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VI Półmaraton Szamotuły\Logo i herb organizatorów\CS Szamotuł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384" cy="122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145">
        <w:rPr>
          <w:rFonts w:ascii="Times New Roman" w:hAnsi="Times New Roman" w:cs="Times New Roman"/>
          <w:sz w:val="24"/>
          <w:szCs w:val="24"/>
        </w:rPr>
        <w:t xml:space="preserve"> </w:t>
      </w:r>
      <w:r w:rsidR="004F579B">
        <w:rPr>
          <w:rFonts w:ascii="Times New Roman" w:hAnsi="Times New Roman" w:cs="Times New Roman"/>
          <w:sz w:val="24"/>
          <w:szCs w:val="24"/>
        </w:rPr>
        <w:tab/>
      </w:r>
      <w:r w:rsidR="001D5284">
        <w:rPr>
          <w:rFonts w:ascii="Times New Roman" w:hAnsi="Times New Roman" w:cs="Times New Roman"/>
          <w:sz w:val="24"/>
          <w:szCs w:val="24"/>
        </w:rPr>
        <w:tab/>
      </w:r>
      <w:r w:rsidR="001D5284">
        <w:rPr>
          <w:rFonts w:ascii="Times New Roman" w:hAnsi="Times New Roman" w:cs="Times New Roman"/>
          <w:sz w:val="24"/>
          <w:szCs w:val="24"/>
        </w:rPr>
        <w:tab/>
      </w:r>
    </w:p>
    <w:p w:rsidR="00060BFE" w:rsidRPr="005270FD" w:rsidRDefault="005270FD" w:rsidP="00060BFE">
      <w:pPr>
        <w:tabs>
          <w:tab w:val="left" w:pos="6948"/>
        </w:tabs>
        <w:rPr>
          <w:bCs/>
        </w:rPr>
      </w:pPr>
      <w:r>
        <w:tab/>
      </w:r>
    </w:p>
    <w:p w:rsidR="00A864EB" w:rsidRDefault="00A864EB" w:rsidP="005D048B">
      <w:pPr>
        <w:rPr>
          <w:sz w:val="24"/>
        </w:rPr>
      </w:pPr>
    </w:p>
    <w:p w:rsidR="000C2FA4" w:rsidRDefault="000C2FA4" w:rsidP="000C2FA4">
      <w:pPr>
        <w:jc w:val="right"/>
        <w:rPr>
          <w:sz w:val="24"/>
        </w:rPr>
      </w:pPr>
      <w:r>
        <w:rPr>
          <w:sz w:val="24"/>
        </w:rPr>
        <w:t xml:space="preserve">Szamotuły, dnia </w:t>
      </w:r>
      <w:r w:rsidR="00E957F1">
        <w:rPr>
          <w:sz w:val="24"/>
        </w:rPr>
        <w:t>30</w:t>
      </w:r>
      <w:r>
        <w:rPr>
          <w:sz w:val="24"/>
        </w:rPr>
        <w:t>.0</w:t>
      </w:r>
      <w:r w:rsidR="00E957F1">
        <w:rPr>
          <w:sz w:val="24"/>
        </w:rPr>
        <w:t>8</w:t>
      </w:r>
      <w:r>
        <w:rPr>
          <w:sz w:val="24"/>
        </w:rPr>
        <w:t>.201</w:t>
      </w:r>
      <w:r w:rsidR="00E957F1">
        <w:rPr>
          <w:sz w:val="24"/>
        </w:rPr>
        <w:t>6</w:t>
      </w:r>
      <w:r>
        <w:rPr>
          <w:sz w:val="24"/>
        </w:rPr>
        <w:t xml:space="preserve"> r</w:t>
      </w:r>
    </w:p>
    <w:p w:rsidR="000C2FA4" w:rsidRDefault="000C2FA4" w:rsidP="005D048B">
      <w:pPr>
        <w:rPr>
          <w:sz w:val="24"/>
        </w:rPr>
      </w:pPr>
    </w:p>
    <w:p w:rsidR="00294D5C" w:rsidRDefault="00294D5C" w:rsidP="00AC2D39">
      <w:pPr>
        <w:rPr>
          <w:sz w:val="24"/>
        </w:rPr>
      </w:pPr>
    </w:p>
    <w:p w:rsidR="00294D5C" w:rsidRPr="00294D5C" w:rsidRDefault="00294D5C" w:rsidP="00294D5C">
      <w:pPr>
        <w:jc w:val="center"/>
        <w:rPr>
          <w:b/>
          <w:sz w:val="24"/>
        </w:rPr>
      </w:pPr>
      <w:r w:rsidRPr="00294D5C">
        <w:rPr>
          <w:b/>
          <w:sz w:val="24"/>
        </w:rPr>
        <w:t>Notatka z</w:t>
      </w:r>
      <w:r w:rsidR="00E957F1">
        <w:rPr>
          <w:b/>
          <w:sz w:val="24"/>
        </w:rPr>
        <w:t xml:space="preserve"> wyboru wykonawcy dotycząca</w:t>
      </w:r>
      <w:r w:rsidRPr="00294D5C">
        <w:rPr>
          <w:b/>
          <w:sz w:val="24"/>
        </w:rPr>
        <w:t xml:space="preserve"> zapytania ofertowego :</w:t>
      </w:r>
    </w:p>
    <w:p w:rsidR="00294D5C" w:rsidRPr="00294D5C" w:rsidRDefault="00294D5C" w:rsidP="00294D5C">
      <w:pPr>
        <w:spacing w:after="0"/>
        <w:rPr>
          <w:sz w:val="24"/>
        </w:rPr>
      </w:pPr>
      <w:r w:rsidRPr="00294D5C">
        <w:rPr>
          <w:sz w:val="24"/>
        </w:rPr>
        <w:t xml:space="preserve">Pełnienie funkcji inspektora nadzoru inwestorskiego nad realizacją robót budowlanych pn.: </w:t>
      </w:r>
    </w:p>
    <w:p w:rsidR="00294D5C" w:rsidRPr="00294D5C" w:rsidRDefault="00294D5C" w:rsidP="00294D5C">
      <w:pPr>
        <w:spacing w:after="0"/>
        <w:rPr>
          <w:sz w:val="24"/>
        </w:rPr>
      </w:pPr>
      <w:r w:rsidRPr="00294D5C">
        <w:rPr>
          <w:sz w:val="24"/>
        </w:rPr>
        <w:t>„Przebudowa i rozbudowa budynku hali sportowej „Wacław” wraz z remontem części dachu.”</w:t>
      </w:r>
    </w:p>
    <w:p w:rsidR="00294D5C" w:rsidRDefault="00294D5C" w:rsidP="00294D5C">
      <w:pPr>
        <w:spacing w:after="0"/>
        <w:rPr>
          <w:sz w:val="24"/>
        </w:rPr>
      </w:pPr>
    </w:p>
    <w:p w:rsidR="000C2FA4" w:rsidRDefault="000C2FA4" w:rsidP="000C2FA4">
      <w:pPr>
        <w:rPr>
          <w:b/>
          <w:bCs/>
          <w:sz w:val="24"/>
        </w:rPr>
      </w:pPr>
    </w:p>
    <w:p w:rsidR="000C2FA4" w:rsidRDefault="00AC2D39" w:rsidP="000C2FA4">
      <w:pPr>
        <w:rPr>
          <w:bCs/>
          <w:sz w:val="24"/>
        </w:rPr>
      </w:pPr>
      <w:r>
        <w:rPr>
          <w:bCs/>
          <w:sz w:val="24"/>
        </w:rPr>
        <w:t>W określonym terminie wpłynęł</w:t>
      </w:r>
      <w:r w:rsidR="00294D5C">
        <w:rPr>
          <w:bCs/>
          <w:sz w:val="24"/>
        </w:rPr>
        <w:t>a 1</w:t>
      </w:r>
      <w:r>
        <w:rPr>
          <w:bCs/>
          <w:sz w:val="24"/>
        </w:rPr>
        <w:t xml:space="preserve"> ofert</w:t>
      </w:r>
      <w:r w:rsidR="00294D5C">
        <w:rPr>
          <w:bCs/>
          <w:sz w:val="24"/>
        </w:rPr>
        <w:t>a</w:t>
      </w:r>
      <w:r w:rsidR="000C2FA4">
        <w:rPr>
          <w:bCs/>
          <w:sz w:val="24"/>
        </w:rPr>
        <w:t>.</w:t>
      </w:r>
    </w:p>
    <w:p w:rsidR="00AC2D39" w:rsidRPr="000C2FA4" w:rsidRDefault="00294D5C" w:rsidP="00294D5C">
      <w:pPr>
        <w:pStyle w:val="Akapitzlist"/>
        <w:numPr>
          <w:ilvl w:val="0"/>
          <w:numId w:val="23"/>
        </w:numPr>
        <w:rPr>
          <w:bCs/>
          <w:sz w:val="24"/>
        </w:rPr>
      </w:pPr>
      <w:r>
        <w:rPr>
          <w:bCs/>
          <w:sz w:val="24"/>
        </w:rPr>
        <w:t xml:space="preserve">Cony Sp. z o.o. ul. Bonin 28/20, 60-685 Poznań na kwotę </w:t>
      </w:r>
      <w:r w:rsidR="00E957F1">
        <w:rPr>
          <w:bCs/>
          <w:sz w:val="24"/>
        </w:rPr>
        <w:t>34</w:t>
      </w:r>
      <w:r>
        <w:rPr>
          <w:bCs/>
          <w:sz w:val="24"/>
        </w:rPr>
        <w:t> </w:t>
      </w:r>
      <w:r w:rsidR="00E957F1">
        <w:rPr>
          <w:bCs/>
          <w:sz w:val="24"/>
        </w:rPr>
        <w:t>065</w:t>
      </w:r>
      <w:r>
        <w:rPr>
          <w:bCs/>
          <w:sz w:val="24"/>
        </w:rPr>
        <w:t xml:space="preserve">, </w:t>
      </w:r>
      <w:r w:rsidR="00E957F1">
        <w:rPr>
          <w:bCs/>
          <w:sz w:val="24"/>
        </w:rPr>
        <w:t>00</w:t>
      </w:r>
      <w:r>
        <w:rPr>
          <w:bCs/>
          <w:sz w:val="24"/>
        </w:rPr>
        <w:t xml:space="preserve"> zł brutto</w:t>
      </w:r>
    </w:p>
    <w:p w:rsidR="003226C7" w:rsidRDefault="003226C7" w:rsidP="000C2FA4">
      <w:pPr>
        <w:rPr>
          <w:sz w:val="24"/>
        </w:rPr>
      </w:pPr>
    </w:p>
    <w:p w:rsidR="003226C7" w:rsidRDefault="003226C7" w:rsidP="003226C7">
      <w:pPr>
        <w:rPr>
          <w:sz w:val="24"/>
        </w:rPr>
      </w:pPr>
      <w:r w:rsidRPr="003226C7">
        <w:rPr>
          <w:sz w:val="24"/>
        </w:rPr>
        <w:t xml:space="preserve">Firma </w:t>
      </w:r>
      <w:r w:rsidR="00AC2D39">
        <w:rPr>
          <w:sz w:val="24"/>
        </w:rPr>
        <w:t xml:space="preserve"> </w:t>
      </w:r>
      <w:r w:rsidR="00294D5C">
        <w:rPr>
          <w:sz w:val="24"/>
        </w:rPr>
        <w:t>Cony Sp. z o.o.</w:t>
      </w:r>
      <w:r w:rsidR="00AC2D39">
        <w:rPr>
          <w:sz w:val="24"/>
        </w:rPr>
        <w:t xml:space="preserve"> </w:t>
      </w:r>
      <w:r w:rsidRPr="003226C7">
        <w:rPr>
          <w:sz w:val="24"/>
        </w:rPr>
        <w:t>przedst</w:t>
      </w:r>
      <w:r w:rsidR="00923DA6">
        <w:rPr>
          <w:sz w:val="24"/>
        </w:rPr>
        <w:t xml:space="preserve">awiła najkorzystniejszą ofertę </w:t>
      </w:r>
      <w:r w:rsidRPr="003226C7">
        <w:rPr>
          <w:sz w:val="24"/>
        </w:rPr>
        <w:t>i spełnia wszystkie wymagania stawiane przez Zamawiającego</w:t>
      </w:r>
      <w:r>
        <w:rPr>
          <w:sz w:val="24"/>
        </w:rPr>
        <w:t>.</w:t>
      </w:r>
    </w:p>
    <w:p w:rsidR="00AC2D39" w:rsidRDefault="00AC2D39" w:rsidP="003226C7">
      <w:pPr>
        <w:rPr>
          <w:sz w:val="24"/>
        </w:rPr>
      </w:pPr>
    </w:p>
    <w:p w:rsidR="003226C7" w:rsidRPr="003226C7" w:rsidRDefault="003226C7" w:rsidP="003226C7">
      <w:pPr>
        <w:rPr>
          <w:sz w:val="24"/>
        </w:rPr>
      </w:pPr>
    </w:p>
    <w:p w:rsidR="003226C7" w:rsidRDefault="003226C7" w:rsidP="003226C7">
      <w:pPr>
        <w:rPr>
          <w:sz w:val="24"/>
        </w:rPr>
      </w:pPr>
    </w:p>
    <w:p w:rsidR="00A864EB" w:rsidRPr="003226C7" w:rsidRDefault="00A864EB" w:rsidP="003226C7">
      <w:pPr>
        <w:rPr>
          <w:sz w:val="24"/>
        </w:rPr>
      </w:pPr>
      <w:bookmarkStart w:id="0" w:name="_GoBack"/>
      <w:bookmarkEnd w:id="0"/>
    </w:p>
    <w:sectPr w:rsidR="00A864EB" w:rsidRPr="003226C7" w:rsidSect="00EA68F5">
      <w:footerReference w:type="default" r:id="rId9"/>
      <w:pgSz w:w="11906" w:h="16838"/>
      <w:pgMar w:top="1276" w:right="1133" w:bottom="1797" w:left="1417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7372" w:rsidRDefault="000C7372" w:rsidP="00B826AB">
      <w:pPr>
        <w:spacing w:after="0" w:line="240" w:lineRule="auto"/>
      </w:pPr>
      <w:r>
        <w:separator/>
      </w:r>
    </w:p>
  </w:endnote>
  <w:endnote w:type="continuationSeparator" w:id="0">
    <w:p w:rsidR="000C7372" w:rsidRDefault="000C7372" w:rsidP="00B82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0DC91BA7-1229-49AD-B28C-4452E4C077BC}"/>
    <w:embedBold r:id="rId2" w:fontKey="{3784F936-5CF8-4FB6-9A28-A25EDBEBDE2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02E808A-3DA6-486C-90BC-091B188F356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195D4DD-B278-4D83-9D7D-E90540FBFC7D}"/>
  </w:font>
  <w:font w:name="Minion Pro">
    <w:altName w:val="Times New Roman"/>
    <w:charset w:val="EE"/>
    <w:family w:val="roman"/>
    <w:pitch w:val="variable"/>
  </w:font>
  <w:font w:name="Open Sans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41DD" w:rsidRDefault="00BF41DD" w:rsidP="00BF41DD">
    <w:pPr>
      <w:spacing w:after="0"/>
      <w:rPr>
        <w:sz w:val="16"/>
        <w:szCs w:val="16"/>
      </w:rPr>
    </w:pPr>
    <w:r>
      <w:rPr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5079</wp:posOffset>
              </wp:positionH>
              <wp:positionV relativeFrom="paragraph">
                <wp:posOffset>66040</wp:posOffset>
              </wp:positionV>
              <wp:extent cx="5514975" cy="0"/>
              <wp:effectExtent l="0" t="0" r="28575" b="19050"/>
              <wp:wrapNone/>
              <wp:docPr id="283" name="Łącznik prosty 2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149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E80042D" id="Łącznik prosty 28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5.2pt" to="434.6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" strokecolor="black [3040]"/>
          </w:pict>
        </mc:Fallback>
      </mc:AlternateContent>
    </w:r>
  </w:p>
  <w:p w:rsidR="00BF41DD" w:rsidRPr="00BF41DD" w:rsidRDefault="00BF41DD" w:rsidP="00BF41DD">
    <w:pPr>
      <w:spacing w:after="0"/>
      <w:rPr>
        <w:b/>
        <w:sz w:val="16"/>
        <w:szCs w:val="16"/>
      </w:rPr>
    </w:pPr>
    <w:r w:rsidRPr="00BF41DD">
      <w:rPr>
        <w:b/>
        <w:sz w:val="16"/>
        <w:szCs w:val="16"/>
      </w:rPr>
      <w:t>Centrum Sportu Szamotuły Sp. z o.o.</w:t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  <w:t>T: +48 (61) 29 21 485</w:t>
    </w:r>
  </w:p>
  <w:p w:rsidR="00BF41DD" w:rsidRPr="00BF41DD" w:rsidRDefault="00BF41DD" w:rsidP="00BF41DD">
    <w:pPr>
      <w:spacing w:after="0"/>
      <w:rPr>
        <w:b/>
        <w:sz w:val="16"/>
        <w:szCs w:val="16"/>
      </w:rPr>
    </w:pPr>
    <w:r w:rsidRPr="00BF41DD">
      <w:rPr>
        <w:b/>
        <w:sz w:val="16"/>
        <w:szCs w:val="16"/>
      </w:rPr>
      <w:t xml:space="preserve">ul. Sportowa 6, 64-500 Szamotuły    </w:t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  <w:t xml:space="preserve">M: sekretariat@csszamotuly.pl                       </w:t>
    </w:r>
  </w:p>
  <w:p w:rsidR="00BF41DD" w:rsidRPr="00BF41DD" w:rsidRDefault="00BF41DD" w:rsidP="00BF41DD">
    <w:pPr>
      <w:spacing w:after="0"/>
      <w:rPr>
        <w:b/>
        <w:sz w:val="16"/>
        <w:szCs w:val="16"/>
      </w:rPr>
    </w:pPr>
    <w:r w:rsidRPr="00BF41DD">
      <w:rPr>
        <w:b/>
        <w:sz w:val="16"/>
        <w:szCs w:val="16"/>
      </w:rPr>
      <w:t>NIP: 787 210 77 58</w:t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  <w:t>W: www.csszamotuly.pl</w:t>
    </w:r>
  </w:p>
  <w:p w:rsidR="00BF41DD" w:rsidRPr="00BF41DD" w:rsidRDefault="00BF41DD" w:rsidP="00BF41DD">
    <w:pPr>
      <w:spacing w:after="0"/>
      <w:rPr>
        <w:b/>
        <w:sz w:val="16"/>
        <w:szCs w:val="16"/>
      </w:rPr>
    </w:pPr>
    <w:r w:rsidRPr="00BF41DD">
      <w:rPr>
        <w:b/>
        <w:noProof/>
        <w:sz w:val="16"/>
        <w:szCs w:val="16"/>
        <w:lang w:eastAsia="pl-PL"/>
      </w:rPr>
      <w:drawing>
        <wp:anchor distT="0" distB="0" distL="114300" distR="114300" simplePos="0" relativeHeight="251662336" behindDoc="1" locked="0" layoutInCell="1" allowOverlap="1" wp14:anchorId="5868FE5B" wp14:editId="4EF2C43F">
          <wp:simplePos x="0" y="0"/>
          <wp:positionH relativeFrom="column">
            <wp:posOffset>4015105</wp:posOffset>
          </wp:positionH>
          <wp:positionV relativeFrom="paragraph">
            <wp:posOffset>9525</wp:posOffset>
          </wp:positionV>
          <wp:extent cx="127000" cy="114300"/>
          <wp:effectExtent l="0" t="0" r="6350" b="0"/>
          <wp:wrapNone/>
          <wp:docPr id="3" name="Obraz 3" descr="Znalezione obrazy dla zapytania face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faceboo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F41DD">
      <w:rPr>
        <w:b/>
        <w:sz w:val="16"/>
        <w:szCs w:val="16"/>
      </w:rPr>
      <w:t>KRS: 000 049 25 65</w:t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  <w:t xml:space="preserve">     </w:t>
    </w:r>
    <w:r w:rsidRPr="00BF41DD">
      <w:rPr>
        <w:b/>
        <w:sz w:val="16"/>
        <w:szCs w:val="16"/>
      </w:rPr>
      <w:tab/>
    </w:r>
    <w:r w:rsidRPr="00BF41DD">
      <w:rPr>
        <w:b/>
        <w:sz w:val="16"/>
        <w:szCs w:val="16"/>
      </w:rPr>
      <w:tab/>
      <w:t xml:space="preserve">    /</w:t>
    </w:r>
    <w:proofErr w:type="spellStart"/>
    <w:r w:rsidRPr="00BF41DD">
      <w:rPr>
        <w:b/>
        <w:sz w:val="16"/>
        <w:szCs w:val="16"/>
      </w:rPr>
      <w:t>csszamotuly</w:t>
    </w:r>
    <w:proofErr w:type="spellEnd"/>
  </w:p>
  <w:p w:rsidR="00BF41DD" w:rsidRPr="00BF41DD" w:rsidRDefault="00BF41DD" w:rsidP="00BF41DD">
    <w:pPr>
      <w:spacing w:after="0"/>
      <w:rPr>
        <w:b/>
        <w:sz w:val="16"/>
        <w:szCs w:val="16"/>
      </w:rPr>
    </w:pPr>
    <w:r w:rsidRPr="00BF41DD">
      <w:rPr>
        <w:b/>
        <w:sz w:val="16"/>
        <w:szCs w:val="16"/>
      </w:rPr>
      <w:t>REGON: 302 592 018</w:t>
    </w:r>
  </w:p>
  <w:p w:rsidR="00BF41DD" w:rsidRPr="00BF41DD" w:rsidRDefault="00BF41DD" w:rsidP="00BF41DD">
    <w:pPr>
      <w:rPr>
        <w:sz w:val="16"/>
        <w:szCs w:val="16"/>
      </w:rPr>
    </w:pPr>
  </w:p>
  <w:p w:rsidR="00D80AFD" w:rsidRPr="00BF41DD" w:rsidRDefault="00D80AFD" w:rsidP="003F4C74">
    <w:pPr>
      <w:pStyle w:val="Bezodstpw"/>
      <w:rPr>
        <w:rFonts w:ascii="Open Sans" w:hAnsi="Open Sans" w:cs="Open Sans"/>
        <w:b/>
        <w:bCs/>
        <w:color w:val="74746C"/>
        <w:w w:val="116"/>
        <w:sz w:val="16"/>
        <w:szCs w:val="16"/>
      </w:rPr>
    </w:pPr>
  </w:p>
  <w:p w:rsidR="0005638B" w:rsidRPr="00BF41DD" w:rsidRDefault="00BF41DD" w:rsidP="00BF41DD">
    <w:pPr>
      <w:pStyle w:val="Bezodstpw"/>
      <w:tabs>
        <w:tab w:val="left" w:pos="3960"/>
      </w:tabs>
      <w:rPr>
        <w:spacing w:val="-20"/>
        <w:sz w:val="16"/>
        <w:szCs w:val="16"/>
      </w:rPr>
    </w:pPr>
    <w:r w:rsidRPr="00BF41DD">
      <w:rPr>
        <w:spacing w:val="-2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7372" w:rsidRDefault="000C7372" w:rsidP="00B826AB">
      <w:pPr>
        <w:spacing w:after="0" w:line="240" w:lineRule="auto"/>
      </w:pPr>
      <w:r>
        <w:separator/>
      </w:r>
    </w:p>
  </w:footnote>
  <w:footnote w:type="continuationSeparator" w:id="0">
    <w:p w:rsidR="000C7372" w:rsidRDefault="000C7372" w:rsidP="00B82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C62AE"/>
    <w:multiLevelType w:val="hybridMultilevel"/>
    <w:tmpl w:val="E8CC80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18722D"/>
    <w:multiLevelType w:val="hybridMultilevel"/>
    <w:tmpl w:val="31981C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631C0"/>
    <w:multiLevelType w:val="hybridMultilevel"/>
    <w:tmpl w:val="A12220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66017"/>
    <w:multiLevelType w:val="hybridMultilevel"/>
    <w:tmpl w:val="AFE452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31871"/>
    <w:multiLevelType w:val="hybridMultilevel"/>
    <w:tmpl w:val="BEB0F8C4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8F604B"/>
    <w:multiLevelType w:val="hybridMultilevel"/>
    <w:tmpl w:val="CB44A61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BAF15F7"/>
    <w:multiLevelType w:val="hybridMultilevel"/>
    <w:tmpl w:val="A3489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916AA"/>
    <w:multiLevelType w:val="hybridMultilevel"/>
    <w:tmpl w:val="638673B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CDA2EC7"/>
    <w:multiLevelType w:val="hybridMultilevel"/>
    <w:tmpl w:val="65700F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D716C"/>
    <w:multiLevelType w:val="hybridMultilevel"/>
    <w:tmpl w:val="2E22432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F562D5"/>
    <w:multiLevelType w:val="hybridMultilevel"/>
    <w:tmpl w:val="EA4E69BE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76213A"/>
    <w:multiLevelType w:val="hybridMultilevel"/>
    <w:tmpl w:val="AD5883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324775"/>
    <w:multiLevelType w:val="hybridMultilevel"/>
    <w:tmpl w:val="5366C5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812373"/>
    <w:multiLevelType w:val="hybridMultilevel"/>
    <w:tmpl w:val="C6F2CEE2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82007DA"/>
    <w:multiLevelType w:val="hybridMultilevel"/>
    <w:tmpl w:val="9ED60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823286"/>
    <w:multiLevelType w:val="hybridMultilevel"/>
    <w:tmpl w:val="D96210F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F14029"/>
    <w:multiLevelType w:val="hybridMultilevel"/>
    <w:tmpl w:val="0E368D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254769"/>
    <w:multiLevelType w:val="hybridMultilevel"/>
    <w:tmpl w:val="0C22D8BE"/>
    <w:lvl w:ilvl="0" w:tplc="4CB4E8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B143EA8"/>
    <w:multiLevelType w:val="hybridMultilevel"/>
    <w:tmpl w:val="F82E9E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245988"/>
    <w:multiLevelType w:val="hybridMultilevel"/>
    <w:tmpl w:val="F38008B6"/>
    <w:lvl w:ilvl="0" w:tplc="A716A4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B9179E"/>
    <w:multiLevelType w:val="hybridMultilevel"/>
    <w:tmpl w:val="DB8404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D560F8"/>
    <w:multiLevelType w:val="hybridMultilevel"/>
    <w:tmpl w:val="1F205B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9"/>
  </w:num>
  <w:num w:numId="4">
    <w:abstractNumId w:val="3"/>
  </w:num>
  <w:num w:numId="5">
    <w:abstractNumId w:val="15"/>
  </w:num>
  <w:num w:numId="6">
    <w:abstractNumId w:val="4"/>
  </w:num>
  <w:num w:numId="7">
    <w:abstractNumId w:val="6"/>
  </w:num>
  <w:num w:numId="8">
    <w:abstractNumId w:val="8"/>
  </w:num>
  <w:num w:numId="9">
    <w:abstractNumId w:val="17"/>
  </w:num>
  <w:num w:numId="10">
    <w:abstractNumId w:val="7"/>
  </w:num>
  <w:num w:numId="11">
    <w:abstractNumId w:val="18"/>
  </w:num>
  <w:num w:numId="12">
    <w:abstractNumId w:val="19"/>
  </w:num>
  <w:num w:numId="13">
    <w:abstractNumId w:val="11"/>
  </w:num>
  <w:num w:numId="14">
    <w:abstractNumId w:val="20"/>
  </w:num>
  <w:num w:numId="15">
    <w:abstractNumId w:val="2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5"/>
  </w:num>
  <w:num w:numId="20">
    <w:abstractNumId w:val="16"/>
  </w:num>
  <w:num w:numId="21">
    <w:abstractNumId w:val="12"/>
  </w:num>
  <w:num w:numId="22">
    <w:abstractNumId w:val="0"/>
  </w:num>
  <w:num w:numId="23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B45"/>
    <w:rsid w:val="00000C49"/>
    <w:rsid w:val="0000712C"/>
    <w:rsid w:val="00011B70"/>
    <w:rsid w:val="00020793"/>
    <w:rsid w:val="00020CE1"/>
    <w:rsid w:val="00021144"/>
    <w:rsid w:val="0002258F"/>
    <w:rsid w:val="00025E8A"/>
    <w:rsid w:val="000338F8"/>
    <w:rsid w:val="00036700"/>
    <w:rsid w:val="000374CC"/>
    <w:rsid w:val="00037B64"/>
    <w:rsid w:val="00041011"/>
    <w:rsid w:val="00041FCB"/>
    <w:rsid w:val="000525AC"/>
    <w:rsid w:val="0005638B"/>
    <w:rsid w:val="00056FDB"/>
    <w:rsid w:val="00060BFE"/>
    <w:rsid w:val="000641FB"/>
    <w:rsid w:val="0006595F"/>
    <w:rsid w:val="00065EBE"/>
    <w:rsid w:val="00067FF6"/>
    <w:rsid w:val="00076D84"/>
    <w:rsid w:val="00077D60"/>
    <w:rsid w:val="00080151"/>
    <w:rsid w:val="00082034"/>
    <w:rsid w:val="00086DF8"/>
    <w:rsid w:val="000935B4"/>
    <w:rsid w:val="000964EE"/>
    <w:rsid w:val="000A2BA3"/>
    <w:rsid w:val="000A349C"/>
    <w:rsid w:val="000A62E6"/>
    <w:rsid w:val="000B1B2E"/>
    <w:rsid w:val="000B7395"/>
    <w:rsid w:val="000C0075"/>
    <w:rsid w:val="000C08B9"/>
    <w:rsid w:val="000C18F7"/>
    <w:rsid w:val="000C2FA4"/>
    <w:rsid w:val="000C4BD6"/>
    <w:rsid w:val="000C7372"/>
    <w:rsid w:val="000C7A1A"/>
    <w:rsid w:val="000D1075"/>
    <w:rsid w:val="000D18EF"/>
    <w:rsid w:val="000E1029"/>
    <w:rsid w:val="000E40BC"/>
    <w:rsid w:val="000F4B8C"/>
    <w:rsid w:val="000F54EE"/>
    <w:rsid w:val="000F6B5D"/>
    <w:rsid w:val="00102A77"/>
    <w:rsid w:val="00102EAF"/>
    <w:rsid w:val="00104E7D"/>
    <w:rsid w:val="001078DA"/>
    <w:rsid w:val="0011046D"/>
    <w:rsid w:val="001117A8"/>
    <w:rsid w:val="001171C8"/>
    <w:rsid w:val="00130213"/>
    <w:rsid w:val="00130BD4"/>
    <w:rsid w:val="00137A6B"/>
    <w:rsid w:val="0014525A"/>
    <w:rsid w:val="00147F74"/>
    <w:rsid w:val="0015098C"/>
    <w:rsid w:val="00156B48"/>
    <w:rsid w:val="00162CD3"/>
    <w:rsid w:val="00163709"/>
    <w:rsid w:val="001650BA"/>
    <w:rsid w:val="0016776A"/>
    <w:rsid w:val="00167B30"/>
    <w:rsid w:val="00171157"/>
    <w:rsid w:val="00181AD9"/>
    <w:rsid w:val="0019394C"/>
    <w:rsid w:val="00195996"/>
    <w:rsid w:val="001970F9"/>
    <w:rsid w:val="001A2EBD"/>
    <w:rsid w:val="001A4BE7"/>
    <w:rsid w:val="001A7D8D"/>
    <w:rsid w:val="001B17A0"/>
    <w:rsid w:val="001B505C"/>
    <w:rsid w:val="001B5FAF"/>
    <w:rsid w:val="001B76A7"/>
    <w:rsid w:val="001C0278"/>
    <w:rsid w:val="001C3D55"/>
    <w:rsid w:val="001D5284"/>
    <w:rsid w:val="001D5E31"/>
    <w:rsid w:val="001D6BFC"/>
    <w:rsid w:val="001E10A8"/>
    <w:rsid w:val="001E25E5"/>
    <w:rsid w:val="001E2E97"/>
    <w:rsid w:val="001E4E0C"/>
    <w:rsid w:val="001F0434"/>
    <w:rsid w:val="001F101E"/>
    <w:rsid w:val="001F15C6"/>
    <w:rsid w:val="00200D14"/>
    <w:rsid w:val="00200FE8"/>
    <w:rsid w:val="00201F43"/>
    <w:rsid w:val="00204C15"/>
    <w:rsid w:val="00206376"/>
    <w:rsid w:val="00213F28"/>
    <w:rsid w:val="00214C49"/>
    <w:rsid w:val="00220838"/>
    <w:rsid w:val="00223189"/>
    <w:rsid w:val="00225515"/>
    <w:rsid w:val="002318A1"/>
    <w:rsid w:val="002361E2"/>
    <w:rsid w:val="0023671D"/>
    <w:rsid w:val="00246586"/>
    <w:rsid w:val="00252899"/>
    <w:rsid w:val="00255BFD"/>
    <w:rsid w:val="002603C3"/>
    <w:rsid w:val="00262DE0"/>
    <w:rsid w:val="00272E0A"/>
    <w:rsid w:val="002744F8"/>
    <w:rsid w:val="00275640"/>
    <w:rsid w:val="00277998"/>
    <w:rsid w:val="0028076C"/>
    <w:rsid w:val="00287922"/>
    <w:rsid w:val="00292C4F"/>
    <w:rsid w:val="00294A79"/>
    <w:rsid w:val="00294D5C"/>
    <w:rsid w:val="00296BDE"/>
    <w:rsid w:val="00297833"/>
    <w:rsid w:val="002A12E7"/>
    <w:rsid w:val="002A2A1D"/>
    <w:rsid w:val="002A39FF"/>
    <w:rsid w:val="002A41C6"/>
    <w:rsid w:val="002A7181"/>
    <w:rsid w:val="002A75EF"/>
    <w:rsid w:val="002B1F92"/>
    <w:rsid w:val="002B3C86"/>
    <w:rsid w:val="002B783B"/>
    <w:rsid w:val="002C10FD"/>
    <w:rsid w:val="002C18F3"/>
    <w:rsid w:val="002C3671"/>
    <w:rsid w:val="002C3EBE"/>
    <w:rsid w:val="002C71DA"/>
    <w:rsid w:val="002E0E04"/>
    <w:rsid w:val="002E34A8"/>
    <w:rsid w:val="002E3EAB"/>
    <w:rsid w:val="002F2B39"/>
    <w:rsid w:val="003073FA"/>
    <w:rsid w:val="0031243E"/>
    <w:rsid w:val="003204C1"/>
    <w:rsid w:val="003226C7"/>
    <w:rsid w:val="00323FBC"/>
    <w:rsid w:val="003256C3"/>
    <w:rsid w:val="003258A0"/>
    <w:rsid w:val="00327120"/>
    <w:rsid w:val="00330DE0"/>
    <w:rsid w:val="003334E4"/>
    <w:rsid w:val="0033391A"/>
    <w:rsid w:val="003357DB"/>
    <w:rsid w:val="00337BE3"/>
    <w:rsid w:val="003469B1"/>
    <w:rsid w:val="00346ED9"/>
    <w:rsid w:val="00347445"/>
    <w:rsid w:val="0035069A"/>
    <w:rsid w:val="00352F09"/>
    <w:rsid w:val="00353B89"/>
    <w:rsid w:val="0035584C"/>
    <w:rsid w:val="003623DD"/>
    <w:rsid w:val="00364001"/>
    <w:rsid w:val="00370FD9"/>
    <w:rsid w:val="0037405D"/>
    <w:rsid w:val="00380DA2"/>
    <w:rsid w:val="003810C0"/>
    <w:rsid w:val="0038693F"/>
    <w:rsid w:val="00394D1E"/>
    <w:rsid w:val="003A3E60"/>
    <w:rsid w:val="003A4448"/>
    <w:rsid w:val="003A4EC9"/>
    <w:rsid w:val="003B1D2A"/>
    <w:rsid w:val="003B3676"/>
    <w:rsid w:val="003B371B"/>
    <w:rsid w:val="003B4523"/>
    <w:rsid w:val="003C2F7F"/>
    <w:rsid w:val="003C4083"/>
    <w:rsid w:val="003D031B"/>
    <w:rsid w:val="003D30CF"/>
    <w:rsid w:val="003D6F53"/>
    <w:rsid w:val="003E1649"/>
    <w:rsid w:val="003E5774"/>
    <w:rsid w:val="003E79FE"/>
    <w:rsid w:val="003F0E6C"/>
    <w:rsid w:val="003F4C74"/>
    <w:rsid w:val="003F7159"/>
    <w:rsid w:val="00415F7D"/>
    <w:rsid w:val="004213B7"/>
    <w:rsid w:val="00422480"/>
    <w:rsid w:val="004240BB"/>
    <w:rsid w:val="004323E5"/>
    <w:rsid w:val="004338F0"/>
    <w:rsid w:val="0043668D"/>
    <w:rsid w:val="00441829"/>
    <w:rsid w:val="00446BEA"/>
    <w:rsid w:val="0046033E"/>
    <w:rsid w:val="00460F6F"/>
    <w:rsid w:val="0046671D"/>
    <w:rsid w:val="00467607"/>
    <w:rsid w:val="00470DE4"/>
    <w:rsid w:val="00472B45"/>
    <w:rsid w:val="00473193"/>
    <w:rsid w:val="004929EB"/>
    <w:rsid w:val="004A27D6"/>
    <w:rsid w:val="004A3E0B"/>
    <w:rsid w:val="004B20A8"/>
    <w:rsid w:val="004B263A"/>
    <w:rsid w:val="004B3EEC"/>
    <w:rsid w:val="004C3837"/>
    <w:rsid w:val="004C47FE"/>
    <w:rsid w:val="004D1365"/>
    <w:rsid w:val="004D15E8"/>
    <w:rsid w:val="004D3ECC"/>
    <w:rsid w:val="004D6FB7"/>
    <w:rsid w:val="004D79CF"/>
    <w:rsid w:val="004E329B"/>
    <w:rsid w:val="004E34B1"/>
    <w:rsid w:val="004E66A3"/>
    <w:rsid w:val="004F083D"/>
    <w:rsid w:val="004F086B"/>
    <w:rsid w:val="004F1B8B"/>
    <w:rsid w:val="004F579B"/>
    <w:rsid w:val="004F5F0B"/>
    <w:rsid w:val="004F7744"/>
    <w:rsid w:val="00501753"/>
    <w:rsid w:val="00503FC9"/>
    <w:rsid w:val="00506D91"/>
    <w:rsid w:val="00506DC6"/>
    <w:rsid w:val="00511C2E"/>
    <w:rsid w:val="00512C22"/>
    <w:rsid w:val="005270FD"/>
    <w:rsid w:val="005347B8"/>
    <w:rsid w:val="0053504A"/>
    <w:rsid w:val="0054177F"/>
    <w:rsid w:val="00547237"/>
    <w:rsid w:val="0054797A"/>
    <w:rsid w:val="0055536D"/>
    <w:rsid w:val="00561976"/>
    <w:rsid w:val="0057130C"/>
    <w:rsid w:val="00574EAC"/>
    <w:rsid w:val="00580D05"/>
    <w:rsid w:val="00583CED"/>
    <w:rsid w:val="00587E7A"/>
    <w:rsid w:val="0059007A"/>
    <w:rsid w:val="0059074F"/>
    <w:rsid w:val="0059331E"/>
    <w:rsid w:val="005938A6"/>
    <w:rsid w:val="005A222F"/>
    <w:rsid w:val="005A5614"/>
    <w:rsid w:val="005A6ACB"/>
    <w:rsid w:val="005A6E26"/>
    <w:rsid w:val="005A7553"/>
    <w:rsid w:val="005B2D42"/>
    <w:rsid w:val="005B3F94"/>
    <w:rsid w:val="005B72A9"/>
    <w:rsid w:val="005B753F"/>
    <w:rsid w:val="005C4B5A"/>
    <w:rsid w:val="005D048B"/>
    <w:rsid w:val="005D0930"/>
    <w:rsid w:val="005D7979"/>
    <w:rsid w:val="005E709A"/>
    <w:rsid w:val="005F6FB1"/>
    <w:rsid w:val="005F7163"/>
    <w:rsid w:val="00600596"/>
    <w:rsid w:val="00604064"/>
    <w:rsid w:val="006111FC"/>
    <w:rsid w:val="00611932"/>
    <w:rsid w:val="006127E2"/>
    <w:rsid w:val="00625D52"/>
    <w:rsid w:val="00625EE8"/>
    <w:rsid w:val="006261D2"/>
    <w:rsid w:val="00630FBC"/>
    <w:rsid w:val="00631672"/>
    <w:rsid w:val="00632108"/>
    <w:rsid w:val="00634794"/>
    <w:rsid w:val="00636E5A"/>
    <w:rsid w:val="00641CC0"/>
    <w:rsid w:val="0064287B"/>
    <w:rsid w:val="0065319A"/>
    <w:rsid w:val="00653C4F"/>
    <w:rsid w:val="00656578"/>
    <w:rsid w:val="00663C90"/>
    <w:rsid w:val="006762E5"/>
    <w:rsid w:val="006867CA"/>
    <w:rsid w:val="0069207E"/>
    <w:rsid w:val="00695729"/>
    <w:rsid w:val="00696770"/>
    <w:rsid w:val="006A292C"/>
    <w:rsid w:val="006B3C93"/>
    <w:rsid w:val="006B46CA"/>
    <w:rsid w:val="006B4E06"/>
    <w:rsid w:val="006C066A"/>
    <w:rsid w:val="006C11A6"/>
    <w:rsid w:val="006C5B22"/>
    <w:rsid w:val="006C75AC"/>
    <w:rsid w:val="006E52A8"/>
    <w:rsid w:val="006E54E2"/>
    <w:rsid w:val="006E662B"/>
    <w:rsid w:val="006E784C"/>
    <w:rsid w:val="006F4FC9"/>
    <w:rsid w:val="006F6175"/>
    <w:rsid w:val="006F7BCE"/>
    <w:rsid w:val="007051D8"/>
    <w:rsid w:val="00705FC2"/>
    <w:rsid w:val="00707CA4"/>
    <w:rsid w:val="00714DEF"/>
    <w:rsid w:val="00716D7C"/>
    <w:rsid w:val="007203D4"/>
    <w:rsid w:val="00726CA7"/>
    <w:rsid w:val="0073660D"/>
    <w:rsid w:val="00736A2C"/>
    <w:rsid w:val="00741DFF"/>
    <w:rsid w:val="00745725"/>
    <w:rsid w:val="00751269"/>
    <w:rsid w:val="007518B9"/>
    <w:rsid w:val="0075329D"/>
    <w:rsid w:val="007537C8"/>
    <w:rsid w:val="00755422"/>
    <w:rsid w:val="007644B3"/>
    <w:rsid w:val="00776E9C"/>
    <w:rsid w:val="00776EB9"/>
    <w:rsid w:val="0078147C"/>
    <w:rsid w:val="007832F2"/>
    <w:rsid w:val="00783893"/>
    <w:rsid w:val="00783D55"/>
    <w:rsid w:val="00784A66"/>
    <w:rsid w:val="00784D73"/>
    <w:rsid w:val="00786EFE"/>
    <w:rsid w:val="0079053E"/>
    <w:rsid w:val="0079229A"/>
    <w:rsid w:val="00795AC8"/>
    <w:rsid w:val="007A16B2"/>
    <w:rsid w:val="007A241C"/>
    <w:rsid w:val="007A65D6"/>
    <w:rsid w:val="007B2EE6"/>
    <w:rsid w:val="007B385F"/>
    <w:rsid w:val="007B3B43"/>
    <w:rsid w:val="007B4145"/>
    <w:rsid w:val="007C4E6A"/>
    <w:rsid w:val="007D2990"/>
    <w:rsid w:val="007D71D8"/>
    <w:rsid w:val="007E49CD"/>
    <w:rsid w:val="007E6EE2"/>
    <w:rsid w:val="007F413F"/>
    <w:rsid w:val="007F4EA6"/>
    <w:rsid w:val="007F5886"/>
    <w:rsid w:val="007F610A"/>
    <w:rsid w:val="00801CA5"/>
    <w:rsid w:val="00807E7C"/>
    <w:rsid w:val="008112DE"/>
    <w:rsid w:val="00816A9C"/>
    <w:rsid w:val="00820E6C"/>
    <w:rsid w:val="00820F9A"/>
    <w:rsid w:val="0084188B"/>
    <w:rsid w:val="00847C49"/>
    <w:rsid w:val="008502FD"/>
    <w:rsid w:val="00851959"/>
    <w:rsid w:val="00856A2B"/>
    <w:rsid w:val="008601AB"/>
    <w:rsid w:val="008611C7"/>
    <w:rsid w:val="00861FC6"/>
    <w:rsid w:val="00862547"/>
    <w:rsid w:val="00862981"/>
    <w:rsid w:val="008645EB"/>
    <w:rsid w:val="008649B9"/>
    <w:rsid w:val="0086772F"/>
    <w:rsid w:val="00870FC1"/>
    <w:rsid w:val="008805E2"/>
    <w:rsid w:val="00882B78"/>
    <w:rsid w:val="008869AC"/>
    <w:rsid w:val="00886FDF"/>
    <w:rsid w:val="00892A9E"/>
    <w:rsid w:val="008A0CF1"/>
    <w:rsid w:val="008C237A"/>
    <w:rsid w:val="008C2EE8"/>
    <w:rsid w:val="008C3DC6"/>
    <w:rsid w:val="008C4F06"/>
    <w:rsid w:val="008C68C7"/>
    <w:rsid w:val="008D0D42"/>
    <w:rsid w:val="008D213B"/>
    <w:rsid w:val="008D214E"/>
    <w:rsid w:val="008E139F"/>
    <w:rsid w:val="008E6959"/>
    <w:rsid w:val="008E7527"/>
    <w:rsid w:val="008F4C29"/>
    <w:rsid w:val="00902832"/>
    <w:rsid w:val="0090401F"/>
    <w:rsid w:val="00907833"/>
    <w:rsid w:val="009105E3"/>
    <w:rsid w:val="00910B67"/>
    <w:rsid w:val="00911A38"/>
    <w:rsid w:val="009127BF"/>
    <w:rsid w:val="00912B3A"/>
    <w:rsid w:val="00914E1F"/>
    <w:rsid w:val="00915F96"/>
    <w:rsid w:val="00921357"/>
    <w:rsid w:val="0092161A"/>
    <w:rsid w:val="009236D7"/>
    <w:rsid w:val="00923DA6"/>
    <w:rsid w:val="00941130"/>
    <w:rsid w:val="00941582"/>
    <w:rsid w:val="00942FEB"/>
    <w:rsid w:val="00945EA6"/>
    <w:rsid w:val="00950E00"/>
    <w:rsid w:val="009609E7"/>
    <w:rsid w:val="00964C45"/>
    <w:rsid w:val="00964FBA"/>
    <w:rsid w:val="00965801"/>
    <w:rsid w:val="00983614"/>
    <w:rsid w:val="00986767"/>
    <w:rsid w:val="00987090"/>
    <w:rsid w:val="009921A6"/>
    <w:rsid w:val="00992D6B"/>
    <w:rsid w:val="00996ADB"/>
    <w:rsid w:val="00996F19"/>
    <w:rsid w:val="009A0225"/>
    <w:rsid w:val="009A1BFD"/>
    <w:rsid w:val="009A205A"/>
    <w:rsid w:val="009B0EFD"/>
    <w:rsid w:val="009B0F21"/>
    <w:rsid w:val="009B12C3"/>
    <w:rsid w:val="009C0FE5"/>
    <w:rsid w:val="009C5070"/>
    <w:rsid w:val="009C7325"/>
    <w:rsid w:val="009E217E"/>
    <w:rsid w:val="009E3055"/>
    <w:rsid w:val="009F0EA0"/>
    <w:rsid w:val="00A007FB"/>
    <w:rsid w:val="00A026CF"/>
    <w:rsid w:val="00A1712A"/>
    <w:rsid w:val="00A208F7"/>
    <w:rsid w:val="00A22CCB"/>
    <w:rsid w:val="00A27324"/>
    <w:rsid w:val="00A32FB3"/>
    <w:rsid w:val="00A42DC7"/>
    <w:rsid w:val="00A47B44"/>
    <w:rsid w:val="00A52602"/>
    <w:rsid w:val="00A548CB"/>
    <w:rsid w:val="00A57A34"/>
    <w:rsid w:val="00A6501D"/>
    <w:rsid w:val="00A73815"/>
    <w:rsid w:val="00A7592D"/>
    <w:rsid w:val="00A8346A"/>
    <w:rsid w:val="00A864EB"/>
    <w:rsid w:val="00A937F4"/>
    <w:rsid w:val="00A9487E"/>
    <w:rsid w:val="00A9588D"/>
    <w:rsid w:val="00A9782B"/>
    <w:rsid w:val="00AA098D"/>
    <w:rsid w:val="00AA0F1B"/>
    <w:rsid w:val="00AA2661"/>
    <w:rsid w:val="00AA7F4D"/>
    <w:rsid w:val="00AB01C3"/>
    <w:rsid w:val="00AC1A7D"/>
    <w:rsid w:val="00AC2D39"/>
    <w:rsid w:val="00AC3E84"/>
    <w:rsid w:val="00AC4927"/>
    <w:rsid w:val="00AC546B"/>
    <w:rsid w:val="00AD0731"/>
    <w:rsid w:val="00AD37FF"/>
    <w:rsid w:val="00AD7F2F"/>
    <w:rsid w:val="00AF125C"/>
    <w:rsid w:val="00AF39CC"/>
    <w:rsid w:val="00AF5077"/>
    <w:rsid w:val="00AF5169"/>
    <w:rsid w:val="00AF689D"/>
    <w:rsid w:val="00AF7C7A"/>
    <w:rsid w:val="00B02C3E"/>
    <w:rsid w:val="00B1249E"/>
    <w:rsid w:val="00B16219"/>
    <w:rsid w:val="00B17D45"/>
    <w:rsid w:val="00B2054D"/>
    <w:rsid w:val="00B20D2C"/>
    <w:rsid w:val="00B21F25"/>
    <w:rsid w:val="00B22D93"/>
    <w:rsid w:val="00B23624"/>
    <w:rsid w:val="00B304A5"/>
    <w:rsid w:val="00B30798"/>
    <w:rsid w:val="00B31FAD"/>
    <w:rsid w:val="00B33FAE"/>
    <w:rsid w:val="00B3684F"/>
    <w:rsid w:val="00B41281"/>
    <w:rsid w:val="00B43737"/>
    <w:rsid w:val="00B44285"/>
    <w:rsid w:val="00B53504"/>
    <w:rsid w:val="00B55745"/>
    <w:rsid w:val="00B6225E"/>
    <w:rsid w:val="00B63602"/>
    <w:rsid w:val="00B65C52"/>
    <w:rsid w:val="00B65DDF"/>
    <w:rsid w:val="00B65F9B"/>
    <w:rsid w:val="00B67D4B"/>
    <w:rsid w:val="00B7183B"/>
    <w:rsid w:val="00B732EB"/>
    <w:rsid w:val="00B75859"/>
    <w:rsid w:val="00B75ADE"/>
    <w:rsid w:val="00B826AB"/>
    <w:rsid w:val="00B830B3"/>
    <w:rsid w:val="00B85CB5"/>
    <w:rsid w:val="00B875F4"/>
    <w:rsid w:val="00B9322D"/>
    <w:rsid w:val="00B94E0B"/>
    <w:rsid w:val="00B9632A"/>
    <w:rsid w:val="00BA1CCA"/>
    <w:rsid w:val="00BA61D4"/>
    <w:rsid w:val="00BB1078"/>
    <w:rsid w:val="00BB371D"/>
    <w:rsid w:val="00BB6D44"/>
    <w:rsid w:val="00BB7FBB"/>
    <w:rsid w:val="00BC1FD2"/>
    <w:rsid w:val="00BC6CA4"/>
    <w:rsid w:val="00BD0F22"/>
    <w:rsid w:val="00BD1D0F"/>
    <w:rsid w:val="00BD3908"/>
    <w:rsid w:val="00BE29F2"/>
    <w:rsid w:val="00BE73C1"/>
    <w:rsid w:val="00BF045D"/>
    <w:rsid w:val="00BF3E27"/>
    <w:rsid w:val="00BF41DD"/>
    <w:rsid w:val="00C024C3"/>
    <w:rsid w:val="00C02F5F"/>
    <w:rsid w:val="00C044F7"/>
    <w:rsid w:val="00C0477E"/>
    <w:rsid w:val="00C04965"/>
    <w:rsid w:val="00C100E4"/>
    <w:rsid w:val="00C11011"/>
    <w:rsid w:val="00C1237B"/>
    <w:rsid w:val="00C153A2"/>
    <w:rsid w:val="00C3028A"/>
    <w:rsid w:val="00C31E7C"/>
    <w:rsid w:val="00C37B3B"/>
    <w:rsid w:val="00C46447"/>
    <w:rsid w:val="00C5090C"/>
    <w:rsid w:val="00C6032B"/>
    <w:rsid w:val="00C64143"/>
    <w:rsid w:val="00C65057"/>
    <w:rsid w:val="00C6581D"/>
    <w:rsid w:val="00C7207F"/>
    <w:rsid w:val="00C720CA"/>
    <w:rsid w:val="00C72F0D"/>
    <w:rsid w:val="00C753C6"/>
    <w:rsid w:val="00C80B2C"/>
    <w:rsid w:val="00C82A7A"/>
    <w:rsid w:val="00C85526"/>
    <w:rsid w:val="00C877B7"/>
    <w:rsid w:val="00C90247"/>
    <w:rsid w:val="00C93D20"/>
    <w:rsid w:val="00C94108"/>
    <w:rsid w:val="00C94DE2"/>
    <w:rsid w:val="00C96F53"/>
    <w:rsid w:val="00C97F99"/>
    <w:rsid w:val="00CA515F"/>
    <w:rsid w:val="00CA53A2"/>
    <w:rsid w:val="00CA749E"/>
    <w:rsid w:val="00CB473F"/>
    <w:rsid w:val="00CC2556"/>
    <w:rsid w:val="00CC73B9"/>
    <w:rsid w:val="00CE2B38"/>
    <w:rsid w:val="00CE408A"/>
    <w:rsid w:val="00CE4FD2"/>
    <w:rsid w:val="00CF36E4"/>
    <w:rsid w:val="00CF53FE"/>
    <w:rsid w:val="00CF7120"/>
    <w:rsid w:val="00D05FF8"/>
    <w:rsid w:val="00D111C1"/>
    <w:rsid w:val="00D137DE"/>
    <w:rsid w:val="00D174ED"/>
    <w:rsid w:val="00D17F17"/>
    <w:rsid w:val="00D20C1F"/>
    <w:rsid w:val="00D25191"/>
    <w:rsid w:val="00D2654D"/>
    <w:rsid w:val="00D26EF5"/>
    <w:rsid w:val="00D272B0"/>
    <w:rsid w:val="00D31380"/>
    <w:rsid w:val="00D35EAA"/>
    <w:rsid w:val="00D36228"/>
    <w:rsid w:val="00D4159B"/>
    <w:rsid w:val="00D44E5D"/>
    <w:rsid w:val="00D50DD6"/>
    <w:rsid w:val="00D5140A"/>
    <w:rsid w:val="00D62392"/>
    <w:rsid w:val="00D62ECE"/>
    <w:rsid w:val="00D64D81"/>
    <w:rsid w:val="00D72812"/>
    <w:rsid w:val="00D75851"/>
    <w:rsid w:val="00D7605A"/>
    <w:rsid w:val="00D7629C"/>
    <w:rsid w:val="00D80AFD"/>
    <w:rsid w:val="00D83897"/>
    <w:rsid w:val="00D9027B"/>
    <w:rsid w:val="00D90A4B"/>
    <w:rsid w:val="00D91E9F"/>
    <w:rsid w:val="00DA02D5"/>
    <w:rsid w:val="00DA273C"/>
    <w:rsid w:val="00DA3F5B"/>
    <w:rsid w:val="00DA5641"/>
    <w:rsid w:val="00DA60A5"/>
    <w:rsid w:val="00DB472D"/>
    <w:rsid w:val="00DB4F88"/>
    <w:rsid w:val="00DB54C8"/>
    <w:rsid w:val="00DB65B1"/>
    <w:rsid w:val="00DC2DB2"/>
    <w:rsid w:val="00DC6E3C"/>
    <w:rsid w:val="00DD0B2B"/>
    <w:rsid w:val="00DD13B1"/>
    <w:rsid w:val="00DD301C"/>
    <w:rsid w:val="00DD44FD"/>
    <w:rsid w:val="00DD66D7"/>
    <w:rsid w:val="00DE3B55"/>
    <w:rsid w:val="00DE60D2"/>
    <w:rsid w:val="00DF4296"/>
    <w:rsid w:val="00DF540A"/>
    <w:rsid w:val="00DF6C1B"/>
    <w:rsid w:val="00DF6E04"/>
    <w:rsid w:val="00E01793"/>
    <w:rsid w:val="00E068E9"/>
    <w:rsid w:val="00E17EFB"/>
    <w:rsid w:val="00E253A1"/>
    <w:rsid w:val="00E253A6"/>
    <w:rsid w:val="00E3262E"/>
    <w:rsid w:val="00E32866"/>
    <w:rsid w:val="00E348EE"/>
    <w:rsid w:val="00E3605E"/>
    <w:rsid w:val="00E42BFE"/>
    <w:rsid w:val="00E4737A"/>
    <w:rsid w:val="00E50D35"/>
    <w:rsid w:val="00E51D67"/>
    <w:rsid w:val="00E527BD"/>
    <w:rsid w:val="00E53AB5"/>
    <w:rsid w:val="00E6055E"/>
    <w:rsid w:val="00E619DA"/>
    <w:rsid w:val="00E651D7"/>
    <w:rsid w:val="00E707B6"/>
    <w:rsid w:val="00E74195"/>
    <w:rsid w:val="00E80ED1"/>
    <w:rsid w:val="00E83C9B"/>
    <w:rsid w:val="00E909AF"/>
    <w:rsid w:val="00E957F1"/>
    <w:rsid w:val="00EA28A0"/>
    <w:rsid w:val="00EA4143"/>
    <w:rsid w:val="00EA68F5"/>
    <w:rsid w:val="00EA7DFD"/>
    <w:rsid w:val="00EB0E1C"/>
    <w:rsid w:val="00EB3A70"/>
    <w:rsid w:val="00EB4492"/>
    <w:rsid w:val="00EB7871"/>
    <w:rsid w:val="00EC08CF"/>
    <w:rsid w:val="00EE1745"/>
    <w:rsid w:val="00EE30C6"/>
    <w:rsid w:val="00EE31A4"/>
    <w:rsid w:val="00EE4EFB"/>
    <w:rsid w:val="00EF1858"/>
    <w:rsid w:val="00EF2A9C"/>
    <w:rsid w:val="00F01990"/>
    <w:rsid w:val="00F04C2F"/>
    <w:rsid w:val="00F0551C"/>
    <w:rsid w:val="00F12FB5"/>
    <w:rsid w:val="00F15360"/>
    <w:rsid w:val="00F167DB"/>
    <w:rsid w:val="00F17830"/>
    <w:rsid w:val="00F22524"/>
    <w:rsid w:val="00F24FBE"/>
    <w:rsid w:val="00F31871"/>
    <w:rsid w:val="00F31D97"/>
    <w:rsid w:val="00F34267"/>
    <w:rsid w:val="00F35A2F"/>
    <w:rsid w:val="00F37E80"/>
    <w:rsid w:val="00F55B82"/>
    <w:rsid w:val="00F619EA"/>
    <w:rsid w:val="00F628EE"/>
    <w:rsid w:val="00F718B4"/>
    <w:rsid w:val="00F71E03"/>
    <w:rsid w:val="00F7380E"/>
    <w:rsid w:val="00F74ED8"/>
    <w:rsid w:val="00F75CE4"/>
    <w:rsid w:val="00F7617A"/>
    <w:rsid w:val="00F77DFF"/>
    <w:rsid w:val="00F83E7A"/>
    <w:rsid w:val="00F87FE5"/>
    <w:rsid w:val="00F91047"/>
    <w:rsid w:val="00F91E67"/>
    <w:rsid w:val="00F92FA4"/>
    <w:rsid w:val="00F93AA5"/>
    <w:rsid w:val="00F96D73"/>
    <w:rsid w:val="00FA350C"/>
    <w:rsid w:val="00FA35E3"/>
    <w:rsid w:val="00FA3CB9"/>
    <w:rsid w:val="00FA43D4"/>
    <w:rsid w:val="00FB05E0"/>
    <w:rsid w:val="00FC25E1"/>
    <w:rsid w:val="00FC3177"/>
    <w:rsid w:val="00FC454E"/>
    <w:rsid w:val="00FD56B3"/>
    <w:rsid w:val="00FD632F"/>
    <w:rsid w:val="00FE17F7"/>
    <w:rsid w:val="00FE42EC"/>
    <w:rsid w:val="00FF17F2"/>
    <w:rsid w:val="00FF1A7C"/>
    <w:rsid w:val="00FF1B3F"/>
    <w:rsid w:val="00FF5C03"/>
    <w:rsid w:val="00FF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6F3E6"/>
  <w15:docId w15:val="{4BAF4D8A-E2C4-4EAF-A905-6F6B83F49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F36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02E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20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6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D9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82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26AB"/>
  </w:style>
  <w:style w:type="paragraph" w:styleId="Stopka">
    <w:name w:val="footer"/>
    <w:basedOn w:val="Normalny"/>
    <w:link w:val="StopkaZnak"/>
    <w:uiPriority w:val="99"/>
    <w:unhideWhenUsed/>
    <w:rsid w:val="00B82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26AB"/>
  </w:style>
  <w:style w:type="paragraph" w:customStyle="1" w:styleId="BasicParagraph">
    <w:name w:val="[Basic Paragraph]"/>
    <w:basedOn w:val="Normalny"/>
    <w:uiPriority w:val="99"/>
    <w:rsid w:val="0005638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cze">
    <w:name w:val="Hyperlink"/>
    <w:basedOn w:val="Domylnaczcionkaakapitu"/>
    <w:uiPriority w:val="99"/>
    <w:unhideWhenUsed/>
    <w:rsid w:val="0005638B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05638B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CF36E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F4C29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02EA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7207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7C4E6A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01F43"/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07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07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0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2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8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9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5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9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6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78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1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72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1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72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6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3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7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5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9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7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3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73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6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1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0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5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3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66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8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32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63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8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8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3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24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8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9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8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4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3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5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7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7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7\AppData\Local\Microsoft\Windows\Temporary%20Internet%20Files\Content.Outlook\II4YJDLQ\listownik-pion-o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74671-7CAB-4D59-9747-385C398AC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listownik-pion-ok</Template>
  <TotalTime>0</TotalTime>
  <Pages>1</Pages>
  <Words>74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win7</dc:creator>
  <cp:lastModifiedBy>Bartosz Węglewski</cp:lastModifiedBy>
  <cp:revision>2</cp:revision>
  <cp:lastPrinted>2018-12-04T13:59:00Z</cp:lastPrinted>
  <dcterms:created xsi:type="dcterms:W3CDTF">2018-12-04T14:02:00Z</dcterms:created>
  <dcterms:modified xsi:type="dcterms:W3CDTF">2018-12-04T14:02:00Z</dcterms:modified>
</cp:coreProperties>
</file>